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812F6" w14:textId="77777777" w:rsidR="00FC3360" w:rsidRPr="0051189A" w:rsidRDefault="00FC3360" w:rsidP="00D93D5C">
      <w:pPr>
        <w:rPr>
          <w:rFonts w:ascii="Aptos" w:hAnsi="Aptos"/>
          <w:sz w:val="28"/>
          <w:szCs w:val="28"/>
        </w:rPr>
      </w:pPr>
    </w:p>
    <w:p w14:paraId="23A8BD48" w14:textId="722E334E" w:rsidR="00A5443C" w:rsidRPr="0051189A" w:rsidRDefault="001E6FD8" w:rsidP="00EF2624">
      <w:pPr>
        <w:jc w:val="center"/>
        <w:rPr>
          <w:rFonts w:ascii="Aptos" w:hAnsi="Aptos"/>
          <w:b/>
          <w:bCs/>
          <w:sz w:val="32"/>
          <w:szCs w:val="32"/>
        </w:rPr>
      </w:pPr>
      <w:r w:rsidRPr="0051189A">
        <w:rPr>
          <w:rFonts w:ascii="Aptos" w:hAnsi="Aptos"/>
          <w:b/>
          <w:bCs/>
          <w:sz w:val="32"/>
          <w:szCs w:val="32"/>
        </w:rPr>
        <w:t>Schließzeiten KiTa-Jahr 202</w:t>
      </w:r>
      <w:r w:rsidR="00E2591C" w:rsidRPr="0051189A">
        <w:rPr>
          <w:rFonts w:ascii="Aptos" w:hAnsi="Aptos"/>
          <w:b/>
          <w:bCs/>
          <w:sz w:val="32"/>
          <w:szCs w:val="32"/>
        </w:rPr>
        <w:t>6/27</w:t>
      </w:r>
    </w:p>
    <w:tbl>
      <w:tblPr>
        <w:tblpPr w:leftFromText="141" w:rightFromText="141" w:vertAnchor="text" w:horzAnchor="margin" w:tblpXSpec="center" w:tblpY="948"/>
        <w:tblW w:w="107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8"/>
        <w:gridCol w:w="4468"/>
        <w:gridCol w:w="2728"/>
      </w:tblGrid>
      <w:tr w:rsidR="0051189A" w:rsidRPr="0051189A" w14:paraId="055A29C8" w14:textId="77777777" w:rsidTr="0051189A">
        <w:trPr>
          <w:trHeight w:val="907"/>
        </w:trPr>
        <w:tc>
          <w:tcPr>
            <w:tcW w:w="3578" w:type="dxa"/>
            <w:tcBorders>
              <w:bottom w:val="single" w:sz="24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017A1" w14:textId="77777777" w:rsidR="0051189A" w:rsidRPr="0051189A" w:rsidRDefault="0051189A" w:rsidP="0051189A">
            <w:pPr>
              <w:spacing w:after="0" w:line="240" w:lineRule="auto"/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</w:pPr>
          </w:p>
        </w:tc>
        <w:tc>
          <w:tcPr>
            <w:tcW w:w="4468" w:type="dxa"/>
            <w:tcBorders>
              <w:bottom w:val="single" w:sz="24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774CC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  <w:t>Zeitraum</w:t>
            </w:r>
          </w:p>
        </w:tc>
        <w:tc>
          <w:tcPr>
            <w:tcW w:w="2728" w:type="dxa"/>
            <w:tcBorders>
              <w:bottom w:val="single" w:sz="24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892F2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  <w:t>Tage</w:t>
            </w:r>
          </w:p>
        </w:tc>
      </w:tr>
      <w:tr w:rsidR="0051189A" w:rsidRPr="0051189A" w14:paraId="6884213A" w14:textId="77777777" w:rsidTr="0051189A">
        <w:trPr>
          <w:trHeight w:val="964"/>
        </w:trPr>
        <w:tc>
          <w:tcPr>
            <w:tcW w:w="3578" w:type="dxa"/>
            <w:tcBorders>
              <w:right w:val="single" w:sz="8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1854A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  <w:t>Planungstag</w:t>
            </w:r>
          </w:p>
        </w:tc>
        <w:tc>
          <w:tcPr>
            <w:tcW w:w="4468" w:type="dxa"/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6B75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eastAsia="Times New Roman" w:hAnsi="Aptos"/>
                <w:color w:val="000000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color w:val="000000"/>
                <w:sz w:val="28"/>
                <w:szCs w:val="28"/>
              </w:rPr>
              <w:t>01.09.2026</w:t>
            </w:r>
          </w:p>
        </w:tc>
        <w:tc>
          <w:tcPr>
            <w:tcW w:w="2728" w:type="dxa"/>
            <w:tcBorders>
              <w:right w:val="single" w:sz="8" w:space="0" w:color="4F81BD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E3FD9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eastAsia="Times New Roman" w:hAnsi="Aptos"/>
                <w:color w:val="000000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color w:val="000000"/>
                <w:sz w:val="28"/>
                <w:szCs w:val="28"/>
              </w:rPr>
              <w:t>1 Tag</w:t>
            </w:r>
          </w:p>
        </w:tc>
      </w:tr>
      <w:tr w:rsidR="0051189A" w:rsidRPr="0051189A" w14:paraId="202DD959" w14:textId="77777777" w:rsidTr="0051189A">
        <w:trPr>
          <w:trHeight w:val="964"/>
        </w:trPr>
        <w:tc>
          <w:tcPr>
            <w:tcW w:w="3578" w:type="dxa"/>
            <w:tcBorders>
              <w:right w:val="single" w:sz="8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B8D28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  <w:t>Weihnachten 2026</w:t>
            </w:r>
          </w:p>
        </w:tc>
        <w:tc>
          <w:tcPr>
            <w:tcW w:w="44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FE43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24.12.2026 – 08.01.2027</w:t>
            </w:r>
          </w:p>
        </w:tc>
        <w:tc>
          <w:tcPr>
            <w:tcW w:w="2728" w:type="dxa"/>
            <w:tcBorders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13C29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 xml:space="preserve">8 Tage </w:t>
            </w:r>
          </w:p>
        </w:tc>
      </w:tr>
      <w:tr w:rsidR="0051189A" w:rsidRPr="0051189A" w14:paraId="46328AD5" w14:textId="77777777" w:rsidTr="0051189A">
        <w:trPr>
          <w:trHeight w:val="964"/>
        </w:trPr>
        <w:tc>
          <w:tcPr>
            <w:tcW w:w="3578" w:type="dxa"/>
            <w:tcBorders>
              <w:right w:val="single" w:sz="8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7E6C1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51189A">
              <w:rPr>
                <w:rFonts w:ascii="Aptos" w:hAnsi="Aptos"/>
                <w:b/>
                <w:sz w:val="28"/>
                <w:szCs w:val="28"/>
              </w:rPr>
              <w:t>Teamfortbildung</w:t>
            </w:r>
          </w:p>
          <w:p w14:paraId="565C2F29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4"/>
                <w:szCs w:val="24"/>
              </w:rPr>
              <w:t>„Verstehen, Einbeziehen, Abgrenzen – Elternarbeit im Balanceakt“</w:t>
            </w:r>
          </w:p>
        </w:tc>
        <w:tc>
          <w:tcPr>
            <w:tcW w:w="4468" w:type="dxa"/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A28D0" w14:textId="77777777" w:rsidR="0051189A" w:rsidRPr="0051189A" w:rsidRDefault="0051189A" w:rsidP="0051189A">
            <w:pPr>
              <w:spacing w:after="0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25.03.2027</w:t>
            </w:r>
          </w:p>
        </w:tc>
        <w:tc>
          <w:tcPr>
            <w:tcW w:w="2728" w:type="dxa"/>
            <w:tcBorders>
              <w:right w:val="single" w:sz="8" w:space="0" w:color="4F81BD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C8323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764FABCE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1 Tag</w:t>
            </w:r>
          </w:p>
          <w:p w14:paraId="697EF2B9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51189A" w:rsidRPr="0051189A" w14:paraId="01969FE7" w14:textId="77777777" w:rsidTr="0051189A">
        <w:trPr>
          <w:trHeight w:val="964"/>
        </w:trPr>
        <w:tc>
          <w:tcPr>
            <w:tcW w:w="3578" w:type="dxa"/>
            <w:tcBorders>
              <w:right w:val="single" w:sz="8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4EF3D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b/>
                <w:sz w:val="28"/>
                <w:szCs w:val="28"/>
              </w:rPr>
            </w:pPr>
            <w:r w:rsidRPr="0051189A">
              <w:rPr>
                <w:rFonts w:ascii="Aptos" w:hAnsi="Aptos"/>
                <w:b/>
                <w:sz w:val="28"/>
                <w:szCs w:val="28"/>
              </w:rPr>
              <w:t>Betriebsausflug</w:t>
            </w:r>
          </w:p>
          <w:p w14:paraId="045AB32F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bCs/>
                <w:sz w:val="28"/>
                <w:szCs w:val="28"/>
              </w:rPr>
            </w:pPr>
            <w:r w:rsidRPr="0051189A">
              <w:rPr>
                <w:rFonts w:ascii="Aptos" w:hAnsi="Aptos"/>
                <w:bCs/>
                <w:sz w:val="24"/>
                <w:szCs w:val="24"/>
              </w:rPr>
              <w:t>mit dem Kinderhort</w:t>
            </w:r>
          </w:p>
        </w:tc>
        <w:tc>
          <w:tcPr>
            <w:tcW w:w="44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8B225" w14:textId="77777777" w:rsidR="0051189A" w:rsidRPr="0051189A" w:rsidRDefault="0051189A" w:rsidP="0051189A">
            <w:pPr>
              <w:spacing w:after="0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14.05.2027</w:t>
            </w:r>
          </w:p>
        </w:tc>
        <w:tc>
          <w:tcPr>
            <w:tcW w:w="2728" w:type="dxa"/>
            <w:tcBorders>
              <w:right w:val="single" w:sz="8" w:space="0" w:color="4F81BD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70564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1 Tag</w:t>
            </w:r>
          </w:p>
        </w:tc>
      </w:tr>
      <w:tr w:rsidR="0051189A" w:rsidRPr="0051189A" w14:paraId="0B3CB72A" w14:textId="77777777" w:rsidTr="0051189A">
        <w:trPr>
          <w:trHeight w:val="964"/>
        </w:trPr>
        <w:tc>
          <w:tcPr>
            <w:tcW w:w="3578" w:type="dxa"/>
            <w:tcBorders>
              <w:right w:val="single" w:sz="8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11AD7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eastAsia="Times New Roman" w:hAnsi="Aptos"/>
                <w:bCs/>
                <w:color w:val="000000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  <w:t>Pfingstferien</w:t>
            </w:r>
          </w:p>
        </w:tc>
        <w:tc>
          <w:tcPr>
            <w:tcW w:w="4468" w:type="dxa"/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F6D3F" w14:textId="77777777" w:rsidR="0051189A" w:rsidRPr="0051189A" w:rsidRDefault="0051189A" w:rsidP="0051189A">
            <w:pPr>
              <w:spacing w:after="0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17.05 – 21.05.2027</w:t>
            </w:r>
          </w:p>
        </w:tc>
        <w:tc>
          <w:tcPr>
            <w:tcW w:w="2728" w:type="dxa"/>
            <w:tcBorders>
              <w:right w:val="single" w:sz="8" w:space="0" w:color="4F81BD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BF47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4 Tage</w:t>
            </w:r>
          </w:p>
        </w:tc>
      </w:tr>
      <w:tr w:rsidR="0051189A" w:rsidRPr="0051189A" w14:paraId="40B58A26" w14:textId="77777777" w:rsidTr="0051189A">
        <w:trPr>
          <w:trHeight w:val="964"/>
        </w:trPr>
        <w:tc>
          <w:tcPr>
            <w:tcW w:w="3578" w:type="dxa"/>
            <w:tcBorders>
              <w:right w:val="single" w:sz="8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B701B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  <w:t>Sommerferien</w:t>
            </w:r>
          </w:p>
        </w:tc>
        <w:tc>
          <w:tcPr>
            <w:tcW w:w="44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89396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09.08. – 27.08.2027</w:t>
            </w:r>
          </w:p>
        </w:tc>
        <w:tc>
          <w:tcPr>
            <w:tcW w:w="2728" w:type="dxa"/>
            <w:tcBorders>
              <w:right w:val="single" w:sz="8" w:space="0" w:color="4F81BD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2C688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15 Tage</w:t>
            </w:r>
          </w:p>
          <w:p w14:paraId="0BE73A55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</w:p>
        </w:tc>
      </w:tr>
      <w:tr w:rsidR="0051189A" w:rsidRPr="0051189A" w14:paraId="2E2DD65E" w14:textId="77777777" w:rsidTr="0051189A">
        <w:trPr>
          <w:trHeight w:val="964"/>
        </w:trPr>
        <w:tc>
          <w:tcPr>
            <w:tcW w:w="3578" w:type="dxa"/>
            <w:tcBorders>
              <w:right w:val="single" w:sz="8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1A149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  <w:t>Planungstag</w:t>
            </w:r>
          </w:p>
        </w:tc>
        <w:tc>
          <w:tcPr>
            <w:tcW w:w="4468" w:type="dxa"/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519F3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30.08./31.08.2027</w:t>
            </w:r>
          </w:p>
        </w:tc>
        <w:tc>
          <w:tcPr>
            <w:tcW w:w="2728" w:type="dxa"/>
            <w:tcBorders>
              <w:right w:val="single" w:sz="8" w:space="0" w:color="4F81BD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17476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2 Tage</w:t>
            </w:r>
          </w:p>
        </w:tc>
      </w:tr>
      <w:tr w:rsidR="0051189A" w:rsidRPr="0051189A" w14:paraId="2D3CDEC6" w14:textId="77777777" w:rsidTr="0051189A">
        <w:trPr>
          <w:trHeight w:val="964"/>
        </w:trPr>
        <w:tc>
          <w:tcPr>
            <w:tcW w:w="3578" w:type="dxa"/>
            <w:tcBorders>
              <w:right w:val="single" w:sz="8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5A599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  <w:t>Weihnachten 2027</w:t>
            </w:r>
          </w:p>
          <w:p w14:paraId="352EA311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eastAsia="Times New Roman" w:hAnsi="Aptos"/>
                <w:b/>
                <w:color w:val="7030A0"/>
                <w:sz w:val="28"/>
                <w:szCs w:val="28"/>
              </w:rPr>
            </w:pPr>
            <w:r w:rsidRPr="0051189A">
              <w:rPr>
                <w:rFonts w:ascii="Aptos" w:eastAsia="Times New Roman" w:hAnsi="Aptos"/>
                <w:b/>
                <w:color w:val="7030A0"/>
                <w:sz w:val="28"/>
                <w:szCs w:val="28"/>
              </w:rPr>
              <w:t>(unter Vorbehalt)</w:t>
            </w:r>
          </w:p>
        </w:tc>
        <w:tc>
          <w:tcPr>
            <w:tcW w:w="44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29DC3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27.12. – 07.01.2027</w:t>
            </w:r>
          </w:p>
        </w:tc>
        <w:tc>
          <w:tcPr>
            <w:tcW w:w="2728" w:type="dxa"/>
            <w:tcBorders>
              <w:right w:val="single" w:sz="8" w:space="0" w:color="4F81BD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32D6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4539EBEC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sz w:val="28"/>
                <w:szCs w:val="28"/>
              </w:rPr>
              <w:t>9 Tage</w:t>
            </w:r>
          </w:p>
          <w:p w14:paraId="5A1C8EB4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</w:p>
          <w:p w14:paraId="149B84A8" w14:textId="77777777" w:rsidR="0051189A" w:rsidRPr="0051189A" w:rsidRDefault="0051189A" w:rsidP="0051189A">
            <w:pPr>
              <w:spacing w:after="0" w:line="240" w:lineRule="auto"/>
              <w:rPr>
                <w:rFonts w:ascii="Aptos" w:hAnsi="Aptos"/>
                <w:sz w:val="28"/>
                <w:szCs w:val="28"/>
              </w:rPr>
            </w:pPr>
          </w:p>
        </w:tc>
      </w:tr>
      <w:tr w:rsidR="0051189A" w:rsidRPr="0051189A" w14:paraId="15D15C63" w14:textId="77777777" w:rsidTr="009F2303">
        <w:trPr>
          <w:trHeight w:val="964"/>
        </w:trPr>
        <w:tc>
          <w:tcPr>
            <w:tcW w:w="3578" w:type="dxa"/>
            <w:tcBorders>
              <w:right w:val="single" w:sz="8" w:space="0" w:color="4F81B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B1F2F" w14:textId="7777777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eastAsia="Times New Roman" w:hAnsi="Aptos"/>
                <w:b/>
                <w:color w:val="000000"/>
                <w:sz w:val="28"/>
                <w:szCs w:val="28"/>
              </w:rPr>
            </w:pPr>
          </w:p>
        </w:tc>
        <w:tc>
          <w:tcPr>
            <w:tcW w:w="7196" w:type="dxa"/>
            <w:gridSpan w:val="2"/>
            <w:tcBorders>
              <w:right w:val="single" w:sz="8" w:space="0" w:color="4F81BD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FDDEB" w14:textId="2014C5B7" w:rsidR="0051189A" w:rsidRPr="0051189A" w:rsidRDefault="0051189A" w:rsidP="0051189A">
            <w:pPr>
              <w:spacing w:after="0" w:line="240" w:lineRule="auto"/>
              <w:jc w:val="center"/>
              <w:rPr>
                <w:rFonts w:ascii="Aptos" w:hAnsi="Aptos"/>
                <w:sz w:val="28"/>
                <w:szCs w:val="28"/>
              </w:rPr>
            </w:pPr>
            <w:r w:rsidRPr="0051189A">
              <w:rPr>
                <w:rFonts w:ascii="Aptos" w:hAnsi="Aptos"/>
                <w:b/>
                <w:bCs/>
                <w:color w:val="7030A0"/>
                <w:sz w:val="28"/>
                <w:szCs w:val="28"/>
              </w:rPr>
              <w:t xml:space="preserve">Am letzten Tag vor den Ferien schließt die KiTa immer um 14:00 Uhr </w:t>
            </w:r>
          </w:p>
        </w:tc>
      </w:tr>
    </w:tbl>
    <w:p w14:paraId="20C4803F" w14:textId="662D47F3" w:rsidR="00EF2624" w:rsidRPr="0051189A" w:rsidRDefault="00EF2624" w:rsidP="00EF2624">
      <w:pPr>
        <w:jc w:val="center"/>
        <w:rPr>
          <w:rFonts w:ascii="Aptos" w:hAnsi="Aptos"/>
          <w:sz w:val="28"/>
          <w:szCs w:val="28"/>
        </w:rPr>
      </w:pPr>
      <w:r w:rsidRPr="0051189A">
        <w:rPr>
          <w:rFonts w:ascii="Aptos" w:hAnsi="Aptos"/>
          <w:sz w:val="28"/>
          <w:szCs w:val="28"/>
        </w:rPr>
        <w:t>Da wir unsere Schließzeiten bereits weit im Voraus bekanntgeben, bitten wir um Verständnis, falls es noch zu Veränderungen kommt.</w:t>
      </w:r>
    </w:p>
    <w:sectPr w:rsidR="00EF2624" w:rsidRPr="0051189A" w:rsidSect="0070438C">
      <w:headerReference w:type="default" r:id="rId11"/>
      <w:footerReference w:type="default" r:id="rId12"/>
      <w:pgSz w:w="11906" w:h="16838"/>
      <w:pgMar w:top="1440" w:right="1440" w:bottom="1440" w:left="1440" w:header="567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32525" w14:textId="77777777" w:rsidR="00953D68" w:rsidRDefault="00953D68">
      <w:pPr>
        <w:spacing w:after="0" w:line="240" w:lineRule="auto"/>
      </w:pPr>
      <w:r>
        <w:separator/>
      </w:r>
    </w:p>
  </w:endnote>
  <w:endnote w:type="continuationSeparator" w:id="0">
    <w:p w14:paraId="60E1DA58" w14:textId="77777777" w:rsidR="00953D68" w:rsidRDefault="00953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0FD96" w14:textId="2A3C5EAE" w:rsidR="005D00E9" w:rsidRPr="00BC4DA1" w:rsidRDefault="005D00E9" w:rsidP="00E179BF">
    <w:pPr>
      <w:pStyle w:val="Fuzeile"/>
      <w:rPr>
        <w:rFonts w:ascii="Open Sans" w:hAnsi="Open Sans" w:cs="Open San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27C1F05" wp14:editId="0F90230A">
              <wp:simplePos x="0" y="0"/>
              <wp:positionH relativeFrom="margin">
                <wp:posOffset>-5438500</wp:posOffset>
              </wp:positionH>
              <wp:positionV relativeFrom="paragraph">
                <wp:posOffset>4445</wp:posOffset>
              </wp:positionV>
              <wp:extent cx="11592000" cy="550190"/>
              <wp:effectExtent l="0" t="0" r="0" b="2540"/>
              <wp:wrapNone/>
              <wp:docPr id="1738156661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92000" cy="550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EBD854" w14:textId="1BA19F3F" w:rsidR="005D00E9" w:rsidRPr="002C4F78" w:rsidRDefault="005D00E9" w:rsidP="005D00E9">
                          <w:pPr>
                            <w:spacing w:after="0"/>
                            <w:jc w:val="right"/>
                            <w:rPr>
                              <w:rFonts w:ascii="Open Sans" w:hAnsi="Open Sans" w:cs="Open Sans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2C4F78">
                            <w:rPr>
                              <w:rFonts w:ascii="Open Sans" w:hAnsi="Open Sans" w:cs="Open Sans"/>
                              <w:color w:val="FFFFFF" w:themeColor="background1"/>
                              <w:sz w:val="16"/>
                              <w:szCs w:val="16"/>
                            </w:rPr>
                            <w:t xml:space="preserve">Telefon: 09188 </w:t>
                          </w:r>
                          <w:r w:rsidR="00E07D59">
                            <w:rPr>
                              <w:rFonts w:ascii="Open Sans" w:hAnsi="Open Sans" w:cs="Open Sans"/>
                              <w:color w:val="FFFFFF" w:themeColor="background1"/>
                              <w:sz w:val="16"/>
                              <w:szCs w:val="16"/>
                            </w:rPr>
                            <w:t>1826</w:t>
                          </w:r>
                        </w:p>
                        <w:p w14:paraId="2AD6D074" w14:textId="0CD884F5" w:rsidR="005D00E9" w:rsidRPr="002C4F78" w:rsidRDefault="005D00E9" w:rsidP="005D00E9">
                          <w:pPr>
                            <w:spacing w:after="0"/>
                            <w:jc w:val="right"/>
                            <w:rPr>
                              <w:rFonts w:ascii="Open Sans" w:hAnsi="Open Sans" w:cs="Open Sans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2C4F78">
                            <w:rPr>
                              <w:rFonts w:ascii="Open Sans" w:hAnsi="Open Sans" w:cs="Open Sans"/>
                              <w:color w:val="FFFFFF" w:themeColor="background1"/>
                              <w:sz w:val="16"/>
                              <w:szCs w:val="16"/>
                            </w:rPr>
                            <w:t>kita.</w:t>
                          </w:r>
                          <w:r w:rsidR="00E07D59">
                            <w:rPr>
                              <w:rFonts w:ascii="Open Sans" w:hAnsi="Open Sans" w:cs="Open Sans"/>
                              <w:color w:val="FFFFFF" w:themeColor="background1"/>
                              <w:sz w:val="16"/>
                              <w:szCs w:val="16"/>
                            </w:rPr>
                            <w:t>kemnath.spatzennest</w:t>
                          </w:r>
                          <w:r w:rsidRPr="002C4F78">
                            <w:rPr>
                              <w:rFonts w:ascii="Open Sans" w:hAnsi="Open Sans" w:cs="Open Sans"/>
                              <w:color w:val="FFFFFF" w:themeColor="background1"/>
                              <w:sz w:val="16"/>
                              <w:szCs w:val="16"/>
                            </w:rPr>
                            <w:t>@elkb.de</w:t>
                          </w:r>
                        </w:p>
                        <w:p w14:paraId="0E07C5FD" w14:textId="77777777" w:rsidR="005D00E9" w:rsidRPr="002C4F78" w:rsidRDefault="005D00E9" w:rsidP="005D00E9">
                          <w:pPr>
                            <w:spacing w:after="0"/>
                            <w:jc w:val="right"/>
                            <w:rPr>
                              <w:rFonts w:ascii="Open Sans" w:hAnsi="Open Sans" w:cs="Open Sans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2C4F78">
                              <w:rPr>
                                <w:rStyle w:val="Hyperlink"/>
                                <w:rFonts w:ascii="Open Sans" w:hAnsi="Open Sans" w:cs="Open Sans"/>
                                <w:color w:val="FFFFFF" w:themeColor="background1"/>
                                <w:sz w:val="16"/>
                                <w:szCs w:val="16"/>
                                <w:u w:val="none"/>
                              </w:rPr>
                              <w:t>www.evkitas-postbauer-heng.de</w:t>
                            </w:r>
                          </w:hyperlink>
                        </w:p>
                        <w:p w14:paraId="5B433833" w14:textId="77777777" w:rsidR="005D00E9" w:rsidRDefault="005D00E9" w:rsidP="005D00E9">
                          <w:pPr>
                            <w:jc w:val="right"/>
                            <w:rPr>
                              <w:rFonts w:ascii="Open Sans" w:hAnsi="Open Sans" w:cs="Open Sans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3CCFECB2" w14:textId="77777777" w:rsidR="005D00E9" w:rsidRPr="001153ED" w:rsidRDefault="005D00E9" w:rsidP="005D00E9">
                          <w:pPr>
                            <w:jc w:val="right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527C1F05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7" type="#_x0000_t202" style="position:absolute;margin-left:-428.25pt;margin-top:.35pt;width:912.75pt;height:43.3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" filled="f" stroked="f" strokeweight=".5pt">
              <v:textbox>
                <w:txbxContent>
                  <w:p w14:paraId="18EBD854" w14:textId="1BA19F3F" w:rsidR="005D00E9" w:rsidRPr="002C4F78" w:rsidRDefault="005D00E9" w:rsidP="005D00E9">
                    <w:pPr>
                      <w:spacing w:after="0"/>
                      <w:jc w:val="right"/>
                      <w:rPr>
                        <w:rFonts w:ascii="Open Sans" w:hAnsi="Open Sans" w:cs="Open Sans"/>
                        <w:color w:val="FFFFFF" w:themeColor="background1"/>
                        <w:sz w:val="16"/>
                        <w:szCs w:val="16"/>
                      </w:rPr>
                    </w:pPr>
                    <w:r w:rsidRPr="002C4F78">
                      <w:rPr>
                        <w:rFonts w:ascii="Open Sans" w:hAnsi="Open Sans" w:cs="Open Sans"/>
                        <w:color w:val="FFFFFF" w:themeColor="background1"/>
                        <w:sz w:val="16"/>
                        <w:szCs w:val="16"/>
                      </w:rPr>
                      <w:t xml:space="preserve">Telefon: 09188 </w:t>
                    </w:r>
                    <w:r w:rsidR="00E07D59">
                      <w:rPr>
                        <w:rFonts w:ascii="Open Sans" w:hAnsi="Open Sans" w:cs="Open Sans"/>
                        <w:color w:val="FFFFFF" w:themeColor="background1"/>
                        <w:sz w:val="16"/>
                        <w:szCs w:val="16"/>
                      </w:rPr>
                      <w:t>1826</w:t>
                    </w:r>
                  </w:p>
                  <w:p w14:paraId="2AD6D074" w14:textId="0CD884F5" w:rsidR="005D00E9" w:rsidRPr="002C4F78" w:rsidRDefault="005D00E9" w:rsidP="005D00E9">
                    <w:pPr>
                      <w:spacing w:after="0"/>
                      <w:jc w:val="right"/>
                      <w:rPr>
                        <w:rFonts w:ascii="Open Sans" w:hAnsi="Open Sans" w:cs="Open Sans"/>
                        <w:color w:val="FFFFFF" w:themeColor="background1"/>
                        <w:sz w:val="16"/>
                        <w:szCs w:val="16"/>
                      </w:rPr>
                    </w:pPr>
                    <w:r w:rsidRPr="002C4F78">
                      <w:rPr>
                        <w:rFonts w:ascii="Open Sans" w:hAnsi="Open Sans" w:cs="Open Sans"/>
                        <w:color w:val="FFFFFF" w:themeColor="background1"/>
                        <w:sz w:val="16"/>
                        <w:szCs w:val="16"/>
                      </w:rPr>
                      <w:t>kita.</w:t>
                    </w:r>
                    <w:r w:rsidR="00E07D59">
                      <w:rPr>
                        <w:rFonts w:ascii="Open Sans" w:hAnsi="Open Sans" w:cs="Open Sans"/>
                        <w:color w:val="FFFFFF" w:themeColor="background1"/>
                        <w:sz w:val="16"/>
                        <w:szCs w:val="16"/>
                      </w:rPr>
                      <w:t>kemnath.spatzennest</w:t>
                    </w:r>
                    <w:r w:rsidRPr="002C4F78">
                      <w:rPr>
                        <w:rFonts w:ascii="Open Sans" w:hAnsi="Open Sans" w:cs="Open Sans"/>
                        <w:color w:val="FFFFFF" w:themeColor="background1"/>
                        <w:sz w:val="16"/>
                        <w:szCs w:val="16"/>
                      </w:rPr>
                      <w:t>@elkb.de</w:t>
                    </w:r>
                  </w:p>
                  <w:p w14:paraId="0E07C5FD" w14:textId="77777777" w:rsidR="005D00E9" w:rsidRPr="002C4F78" w:rsidRDefault="005D00E9" w:rsidP="005D00E9">
                    <w:pPr>
                      <w:spacing w:after="0"/>
                      <w:jc w:val="right"/>
                      <w:rPr>
                        <w:rFonts w:ascii="Open Sans" w:hAnsi="Open Sans" w:cs="Open Sans"/>
                        <w:color w:val="FFFFFF" w:themeColor="background1"/>
                        <w:sz w:val="16"/>
                        <w:szCs w:val="16"/>
                      </w:rPr>
                    </w:pPr>
                    <w:hyperlink r:id="rId2" w:history="1">
                      <w:r w:rsidRPr="002C4F78">
                        <w:rPr>
                          <w:rStyle w:val="Hyperlink"/>
                          <w:rFonts w:ascii="Open Sans" w:hAnsi="Open Sans" w:cs="Open Sans"/>
                          <w:color w:val="FFFFFF" w:themeColor="background1"/>
                          <w:sz w:val="16"/>
                          <w:szCs w:val="16"/>
                          <w:u w:val="none"/>
                        </w:rPr>
                        <w:t>www.evkitas-postbauer-heng.de</w:t>
                      </w:r>
                    </w:hyperlink>
                  </w:p>
                  <w:p w14:paraId="5B433833" w14:textId="77777777" w:rsidR="005D00E9" w:rsidRDefault="005D00E9" w:rsidP="005D00E9">
                    <w:pPr>
                      <w:jc w:val="right"/>
                      <w:rPr>
                        <w:rFonts w:ascii="Open Sans" w:hAnsi="Open Sans" w:cs="Open Sans"/>
                        <w:color w:val="FFFFFF" w:themeColor="background1"/>
                        <w:sz w:val="16"/>
                        <w:szCs w:val="16"/>
                      </w:rPr>
                    </w:pPr>
                  </w:p>
                  <w:p w14:paraId="3CCFECB2" w14:textId="77777777" w:rsidR="005D00E9" w:rsidRPr="001153ED" w:rsidRDefault="005D00E9" w:rsidP="005D00E9">
                    <w:pPr>
                      <w:jc w:val="right"/>
                      <w:rPr>
                        <w:color w:val="FFFFFF" w:themeColor="background1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CF2B5E1" wp14:editId="756CA988">
              <wp:simplePos x="0" y="0"/>
              <wp:positionH relativeFrom="column">
                <wp:posOffset>-4139592</wp:posOffset>
              </wp:positionH>
              <wp:positionV relativeFrom="paragraph">
                <wp:posOffset>26143</wp:posOffset>
              </wp:positionV>
              <wp:extent cx="10211435" cy="541520"/>
              <wp:effectExtent l="0" t="0" r="0" b="0"/>
              <wp:wrapNone/>
              <wp:docPr id="500046152" name="Rechtec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11435" cy="541520"/>
                      </a:xfrm>
                      <a:prstGeom prst="rect">
                        <a:avLst/>
                      </a:prstGeom>
                      <a:solidFill>
                        <a:srgbClr val="6B368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A608619" w14:textId="77777777" w:rsidR="005D00E9" w:rsidRDefault="005D00E9" w:rsidP="005D00E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7CF2B5E1" id="_x0000_s1028" style="position:absolute;margin-left:-325.95pt;margin-top:2.05pt;width:804.05pt;height:4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" fillcolor="#6b368a" stroked="f" strokeweight="2pt">
              <v:textbox>
                <w:txbxContent>
                  <w:p w14:paraId="2A608619" w14:textId="77777777" w:rsidR="005D00E9" w:rsidRDefault="005D00E9" w:rsidP="005D00E9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B26CFB">
      <w:rPr>
        <w:b/>
        <w:bCs/>
        <w:noProof/>
      </w:rPr>
      <w:drawing>
        <wp:anchor distT="0" distB="0" distL="114300" distR="114300" simplePos="0" relativeHeight="251658244" behindDoc="0" locked="0" layoutInCell="1" allowOverlap="1" wp14:anchorId="3DC41B79" wp14:editId="253FC176">
          <wp:simplePos x="0" y="0"/>
          <wp:positionH relativeFrom="margin">
            <wp:posOffset>6039363</wp:posOffset>
          </wp:positionH>
          <wp:positionV relativeFrom="paragraph">
            <wp:posOffset>24873</wp:posOffset>
          </wp:positionV>
          <wp:extent cx="551882" cy="551882"/>
          <wp:effectExtent l="0" t="0" r="0" b="635"/>
          <wp:wrapNone/>
          <wp:docPr id="4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882" cy="5518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4DA1">
      <w:rPr>
        <w:rFonts w:ascii="Open Sans" w:hAnsi="Open Sans" w:cs="Open Sans"/>
        <w:noProof/>
      </w:rPr>
      <w:drawing>
        <wp:anchor distT="0" distB="0" distL="114300" distR="114300" simplePos="0" relativeHeight="251658242" behindDoc="1" locked="0" layoutInCell="1" allowOverlap="1" wp14:anchorId="7A2C6A90" wp14:editId="15011518">
          <wp:simplePos x="0" y="0"/>
          <wp:positionH relativeFrom="column">
            <wp:posOffset>-480695</wp:posOffset>
          </wp:positionH>
          <wp:positionV relativeFrom="paragraph">
            <wp:posOffset>-288925</wp:posOffset>
          </wp:positionV>
          <wp:extent cx="657225" cy="657225"/>
          <wp:effectExtent l="0" t="0" r="9525" b="9525"/>
          <wp:wrapTight wrapText="bothSides">
            <wp:wrapPolygon edited="0">
              <wp:start x="0" y="0"/>
              <wp:lineTo x="0" y="21287"/>
              <wp:lineTo x="21287" y="21287"/>
              <wp:lineTo x="21287" y="0"/>
              <wp:lineTo x="0" y="0"/>
            </wp:wrapPolygon>
          </wp:wrapTight>
          <wp:docPr id="4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2D3A8E" w14:textId="77777777" w:rsidR="005D00E9" w:rsidRDefault="005D00E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1C6B5" w14:textId="77777777" w:rsidR="00953D68" w:rsidRDefault="00953D6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7B8EA6E" w14:textId="77777777" w:rsidR="00953D68" w:rsidRDefault="00953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FAC3" w14:textId="7E02944E" w:rsidR="00746B46" w:rsidRPr="0051189A" w:rsidRDefault="00746B46" w:rsidP="00746B46">
    <w:pPr>
      <w:pStyle w:val="StandardWeb"/>
      <w:rPr>
        <w:rFonts w:ascii="Aptos" w:hAnsi="Aptos"/>
      </w:rPr>
    </w:pPr>
    <w:r w:rsidRPr="0051189A">
      <w:rPr>
        <w:rFonts w:ascii="Aptos" w:hAnsi="Aptos"/>
        <w:noProof/>
      </w:rPr>
      <w:drawing>
        <wp:anchor distT="0" distB="0" distL="114300" distR="114300" simplePos="0" relativeHeight="251658245" behindDoc="0" locked="0" layoutInCell="1" allowOverlap="1" wp14:anchorId="44B105DB" wp14:editId="268A7055">
          <wp:simplePos x="0" y="0"/>
          <wp:positionH relativeFrom="column">
            <wp:posOffset>4148455</wp:posOffset>
          </wp:positionH>
          <wp:positionV relativeFrom="paragraph">
            <wp:posOffset>-93345</wp:posOffset>
          </wp:positionV>
          <wp:extent cx="2078990" cy="962025"/>
          <wp:effectExtent l="0" t="0" r="0" b="9525"/>
          <wp:wrapThrough wrapText="bothSides">
            <wp:wrapPolygon edited="0">
              <wp:start x="0" y="0"/>
              <wp:lineTo x="0" y="21386"/>
              <wp:lineTo x="21376" y="21386"/>
              <wp:lineTo x="21376" y="0"/>
              <wp:lineTo x="0" y="0"/>
            </wp:wrapPolygon>
          </wp:wrapThrough>
          <wp:docPr id="233165793" name="Bild 1" descr="Ein Bild, das Text, Clipar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165793" name="Bild 1" descr="Ein Bild, das Text, Clipart, Grafiken, Grafik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99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00E9" w:rsidRPr="0051189A">
      <w:rPr>
        <w:rFonts w:ascii="Aptos" w:hAnsi="Aptos"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B92CD70" wp14:editId="19E0030A">
              <wp:simplePos x="0" y="0"/>
              <wp:positionH relativeFrom="page">
                <wp:posOffset>-15487</wp:posOffset>
              </wp:positionH>
              <wp:positionV relativeFrom="paragraph">
                <wp:posOffset>-87512</wp:posOffset>
              </wp:positionV>
              <wp:extent cx="3748035" cy="395605"/>
              <wp:effectExtent l="0" t="0" r="5080" b="4445"/>
              <wp:wrapNone/>
              <wp:docPr id="1" name="Rechtec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48035" cy="395605"/>
                      </a:xfrm>
                      <a:prstGeom prst="rect">
                        <a:avLst/>
                      </a:prstGeom>
                      <a:solidFill>
                        <a:srgbClr val="6B368A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6592FA15" w14:textId="77777777" w:rsidR="005D00E9" w:rsidRPr="009D7CD2" w:rsidRDefault="005D00E9" w:rsidP="005D00E9">
                          <w:pPr>
                            <w:jc w:val="center"/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B92CD70" id="Rechteck 3" o:spid="_x0000_s1026" style="position:absolute;margin-left:-1.2pt;margin-top:-6.9pt;width:295.1pt;height:31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" fillcolor="#6b368a" stroked="f" strokeweight="2pt">
              <v:textbox>
                <w:txbxContent>
                  <w:p w14:paraId="6592FA15" w14:textId="77777777" w:rsidR="005D00E9" w:rsidRPr="009D7CD2" w:rsidRDefault="005D00E9" w:rsidP="005D00E9">
                    <w:pPr>
                      <w:jc w:val="center"/>
                      <w:rPr>
                        <w:rFonts w:ascii="Comic Sans MS" w:hAnsi="Comic Sans MS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3A4A40" w:rsidRPr="0051189A">
      <w:rPr>
        <w:rFonts w:ascii="Aptos" w:hAnsi="Aptos" w:cs="Open Sans"/>
        <w:b/>
        <w:bCs/>
        <w:color w:val="FFFFFF" w:themeColor="background1"/>
      </w:rPr>
      <w:t>Eva</w:t>
    </w:r>
    <w:r w:rsidR="00E07D59" w:rsidRPr="0051189A">
      <w:rPr>
        <w:rFonts w:ascii="Aptos" w:hAnsi="Aptos" w:cs="Open Sans"/>
        <w:b/>
        <w:bCs/>
        <w:color w:val="FFFFFF" w:themeColor="background1"/>
      </w:rPr>
      <w:t>ng. Kita Spatzennest</w:t>
    </w:r>
  </w:p>
  <w:p w14:paraId="6BCD50FB" w14:textId="48520853" w:rsidR="005D00E9" w:rsidRPr="0051189A" w:rsidRDefault="00E07D59" w:rsidP="005D00E9">
    <w:pPr>
      <w:pStyle w:val="Kopfzeile"/>
      <w:spacing w:line="276" w:lineRule="auto"/>
      <w:rPr>
        <w:rFonts w:ascii="Aptos" w:hAnsi="Aptos" w:cs="Open Sans"/>
        <w:sz w:val="24"/>
        <w:szCs w:val="24"/>
      </w:rPr>
    </w:pPr>
    <w:r w:rsidRPr="0051189A">
      <w:rPr>
        <w:rFonts w:ascii="Aptos" w:hAnsi="Aptos" w:cs="Open Sans"/>
        <w:sz w:val="24"/>
        <w:szCs w:val="24"/>
      </w:rPr>
      <w:t>Taubenweg 3</w:t>
    </w:r>
  </w:p>
  <w:p w14:paraId="3EA8AC56" w14:textId="77777777" w:rsidR="005D00E9" w:rsidRPr="0051189A" w:rsidRDefault="005D00E9" w:rsidP="005D00E9">
    <w:pPr>
      <w:pStyle w:val="Kopfzeile"/>
      <w:spacing w:line="276" w:lineRule="auto"/>
      <w:rPr>
        <w:rFonts w:ascii="Aptos" w:hAnsi="Aptos" w:cs="Open Sans"/>
        <w:sz w:val="24"/>
        <w:szCs w:val="24"/>
      </w:rPr>
    </w:pPr>
    <w:r w:rsidRPr="0051189A">
      <w:rPr>
        <w:rFonts w:ascii="Aptos" w:hAnsi="Aptos" w:cs="Open Sans"/>
        <w:sz w:val="24"/>
        <w:szCs w:val="24"/>
      </w:rPr>
      <w:t>92353 Postbauer-Heng</w:t>
    </w:r>
  </w:p>
  <w:p w14:paraId="67E84285" w14:textId="5CDD2E3C" w:rsidR="00866E36" w:rsidRPr="0051189A" w:rsidRDefault="00E179BF">
    <w:pPr>
      <w:pStyle w:val="Kopfzeile"/>
      <w:spacing w:line="276" w:lineRule="auto"/>
      <w:rPr>
        <w:rFonts w:ascii="Aptos" w:hAnsi="Aptos"/>
      </w:rPr>
    </w:pPr>
    <w:r w:rsidRPr="0051189A">
      <w:rPr>
        <w:rFonts w:ascii="Aptos" w:hAnsi="Aptos"/>
      </w:rPr>
      <w:tab/>
    </w:r>
    <w:r w:rsidRPr="0051189A">
      <w:rPr>
        <w:rFonts w:ascii="Aptos" w:hAnsi="Aptos"/>
      </w:rPr>
      <w:tab/>
    </w:r>
    <w:r w:rsidR="0051189A">
      <w:rPr>
        <w:rFonts w:ascii="Aptos" w:hAnsi="Aptos"/>
      </w:rPr>
      <w:tab/>
    </w:r>
    <w:r w:rsidRPr="0051189A">
      <w:rPr>
        <w:rFonts w:ascii="Aptos" w:hAnsi="Aptos"/>
      </w:rPr>
      <w:t xml:space="preserve">Stand: </w:t>
    </w:r>
    <w:r w:rsidR="00EF2624" w:rsidRPr="0051189A">
      <w:rPr>
        <w:rFonts w:ascii="Aptos" w:hAnsi="Aptos"/>
      </w:rPr>
      <w:t>10</w:t>
    </w:r>
    <w:r w:rsidR="008B696B" w:rsidRPr="0051189A">
      <w:rPr>
        <w:rFonts w:ascii="Aptos" w:hAnsi="Aptos"/>
      </w:rPr>
      <w:t>.07.</w:t>
    </w:r>
    <w:r w:rsidRPr="0051189A">
      <w:rPr>
        <w:rFonts w:ascii="Aptos" w:hAnsi="Aptos"/>
      </w:rPr>
      <w:t>202</w:t>
    </w:r>
    <w:r w:rsidR="008B696B" w:rsidRPr="0051189A">
      <w:rPr>
        <w:rFonts w:ascii="Aptos" w:hAnsi="Aptos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594E"/>
    <w:multiLevelType w:val="hybridMultilevel"/>
    <w:tmpl w:val="B5C4AD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D7D3E"/>
    <w:multiLevelType w:val="hybridMultilevel"/>
    <w:tmpl w:val="E7AC79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85779"/>
    <w:multiLevelType w:val="hybridMultilevel"/>
    <w:tmpl w:val="015C62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849D7"/>
    <w:multiLevelType w:val="hybridMultilevel"/>
    <w:tmpl w:val="FA622B6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927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21DF0"/>
    <w:multiLevelType w:val="hybridMultilevel"/>
    <w:tmpl w:val="DAE045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44273"/>
    <w:multiLevelType w:val="hybridMultilevel"/>
    <w:tmpl w:val="D338B48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662307"/>
    <w:multiLevelType w:val="hybridMultilevel"/>
    <w:tmpl w:val="B87021A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93BA4"/>
    <w:multiLevelType w:val="hybridMultilevel"/>
    <w:tmpl w:val="76FC20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21642"/>
    <w:multiLevelType w:val="hybridMultilevel"/>
    <w:tmpl w:val="4EF20E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E3097"/>
    <w:multiLevelType w:val="hybridMultilevel"/>
    <w:tmpl w:val="B6FEC2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986C40"/>
    <w:multiLevelType w:val="hybridMultilevel"/>
    <w:tmpl w:val="2E467A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218CD"/>
    <w:multiLevelType w:val="hybridMultilevel"/>
    <w:tmpl w:val="4CDE5B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2D68FB"/>
    <w:multiLevelType w:val="hybridMultilevel"/>
    <w:tmpl w:val="3C8E9E9C"/>
    <w:lvl w:ilvl="0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7A710E9"/>
    <w:multiLevelType w:val="hybridMultilevel"/>
    <w:tmpl w:val="F64200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E52CE"/>
    <w:multiLevelType w:val="hybridMultilevel"/>
    <w:tmpl w:val="CCD83A2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636E3A"/>
    <w:multiLevelType w:val="hybridMultilevel"/>
    <w:tmpl w:val="EBF814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524368">
    <w:abstractNumId w:val="7"/>
  </w:num>
  <w:num w:numId="2" w16cid:durableId="568685741">
    <w:abstractNumId w:val="11"/>
  </w:num>
  <w:num w:numId="3" w16cid:durableId="354380653">
    <w:abstractNumId w:val="3"/>
  </w:num>
  <w:num w:numId="4" w16cid:durableId="982663409">
    <w:abstractNumId w:val="14"/>
  </w:num>
  <w:num w:numId="5" w16cid:durableId="2001694027">
    <w:abstractNumId w:val="12"/>
  </w:num>
  <w:num w:numId="6" w16cid:durableId="1299147363">
    <w:abstractNumId w:val="5"/>
  </w:num>
  <w:num w:numId="7" w16cid:durableId="2138796382">
    <w:abstractNumId w:val="15"/>
  </w:num>
  <w:num w:numId="8" w16cid:durableId="171145817">
    <w:abstractNumId w:val="1"/>
  </w:num>
  <w:num w:numId="9" w16cid:durableId="1584758607">
    <w:abstractNumId w:val="6"/>
  </w:num>
  <w:num w:numId="10" w16cid:durableId="1913419200">
    <w:abstractNumId w:val="2"/>
  </w:num>
  <w:num w:numId="11" w16cid:durableId="1024669021">
    <w:abstractNumId w:val="10"/>
  </w:num>
  <w:num w:numId="12" w16cid:durableId="1121342445">
    <w:abstractNumId w:val="13"/>
  </w:num>
  <w:num w:numId="13" w16cid:durableId="609514372">
    <w:abstractNumId w:val="9"/>
  </w:num>
  <w:num w:numId="14" w16cid:durableId="1783576194">
    <w:abstractNumId w:val="8"/>
  </w:num>
  <w:num w:numId="15" w16cid:durableId="793718957">
    <w:abstractNumId w:val="0"/>
  </w:num>
  <w:num w:numId="16" w16cid:durableId="1048265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BA"/>
    <w:rsid w:val="00037AD2"/>
    <w:rsid w:val="00056F95"/>
    <w:rsid w:val="000622B0"/>
    <w:rsid w:val="000715E8"/>
    <w:rsid w:val="000A4862"/>
    <w:rsid w:val="000B1CF9"/>
    <w:rsid w:val="000B2DF3"/>
    <w:rsid w:val="000B3300"/>
    <w:rsid w:val="000C5B3B"/>
    <w:rsid w:val="000C6D5A"/>
    <w:rsid w:val="000C7279"/>
    <w:rsid w:val="000D4BA8"/>
    <w:rsid w:val="000D5AE1"/>
    <w:rsid w:val="000D5F52"/>
    <w:rsid w:val="000E67F7"/>
    <w:rsid w:val="000F77BB"/>
    <w:rsid w:val="00104680"/>
    <w:rsid w:val="00115DBE"/>
    <w:rsid w:val="001224B7"/>
    <w:rsid w:val="00124191"/>
    <w:rsid w:val="001267D4"/>
    <w:rsid w:val="001443C1"/>
    <w:rsid w:val="00161A85"/>
    <w:rsid w:val="00164D6E"/>
    <w:rsid w:val="001662C5"/>
    <w:rsid w:val="0019251E"/>
    <w:rsid w:val="001A0101"/>
    <w:rsid w:val="001B0A2C"/>
    <w:rsid w:val="001B5ADB"/>
    <w:rsid w:val="001C70E6"/>
    <w:rsid w:val="001E60A2"/>
    <w:rsid w:val="001E6FD8"/>
    <w:rsid w:val="001F606E"/>
    <w:rsid w:val="00207ADF"/>
    <w:rsid w:val="002263BA"/>
    <w:rsid w:val="00230955"/>
    <w:rsid w:val="00232FBC"/>
    <w:rsid w:val="0025589A"/>
    <w:rsid w:val="00296D5F"/>
    <w:rsid w:val="002C630C"/>
    <w:rsid w:val="00301CED"/>
    <w:rsid w:val="00304072"/>
    <w:rsid w:val="00305BF9"/>
    <w:rsid w:val="00312067"/>
    <w:rsid w:val="00374C01"/>
    <w:rsid w:val="00375A3F"/>
    <w:rsid w:val="003841A4"/>
    <w:rsid w:val="00396683"/>
    <w:rsid w:val="003A4A40"/>
    <w:rsid w:val="003A5D81"/>
    <w:rsid w:val="003A6482"/>
    <w:rsid w:val="003B2894"/>
    <w:rsid w:val="003C1A54"/>
    <w:rsid w:val="003C3755"/>
    <w:rsid w:val="00401A03"/>
    <w:rsid w:val="00415E35"/>
    <w:rsid w:val="004165D5"/>
    <w:rsid w:val="00416B49"/>
    <w:rsid w:val="0041763B"/>
    <w:rsid w:val="00435D70"/>
    <w:rsid w:val="00447320"/>
    <w:rsid w:val="004510AF"/>
    <w:rsid w:val="00465D19"/>
    <w:rsid w:val="00484964"/>
    <w:rsid w:val="00490F07"/>
    <w:rsid w:val="00492841"/>
    <w:rsid w:val="004C130D"/>
    <w:rsid w:val="004D72EC"/>
    <w:rsid w:val="004E2084"/>
    <w:rsid w:val="004F4CD7"/>
    <w:rsid w:val="004F5455"/>
    <w:rsid w:val="0051189A"/>
    <w:rsid w:val="00522BA2"/>
    <w:rsid w:val="00523927"/>
    <w:rsid w:val="0053354A"/>
    <w:rsid w:val="00544F7A"/>
    <w:rsid w:val="00570DA8"/>
    <w:rsid w:val="005C62A9"/>
    <w:rsid w:val="005D00E9"/>
    <w:rsid w:val="005D408B"/>
    <w:rsid w:val="005F1A91"/>
    <w:rsid w:val="005F3AAA"/>
    <w:rsid w:val="00604F05"/>
    <w:rsid w:val="006076A4"/>
    <w:rsid w:val="00610883"/>
    <w:rsid w:val="0061470F"/>
    <w:rsid w:val="00615ADF"/>
    <w:rsid w:val="006261C8"/>
    <w:rsid w:val="006429E1"/>
    <w:rsid w:val="006513B1"/>
    <w:rsid w:val="00654257"/>
    <w:rsid w:val="00660A31"/>
    <w:rsid w:val="00660DCC"/>
    <w:rsid w:val="006701F7"/>
    <w:rsid w:val="006923C7"/>
    <w:rsid w:val="0069503E"/>
    <w:rsid w:val="00697D6B"/>
    <w:rsid w:val="006A215E"/>
    <w:rsid w:val="006A3DB0"/>
    <w:rsid w:val="006C2AA1"/>
    <w:rsid w:val="006F0333"/>
    <w:rsid w:val="0070438C"/>
    <w:rsid w:val="00706A95"/>
    <w:rsid w:val="007179BD"/>
    <w:rsid w:val="00732B27"/>
    <w:rsid w:val="00740811"/>
    <w:rsid w:val="00743E42"/>
    <w:rsid w:val="00745FBC"/>
    <w:rsid w:val="00746B46"/>
    <w:rsid w:val="00766D20"/>
    <w:rsid w:val="00770089"/>
    <w:rsid w:val="00774713"/>
    <w:rsid w:val="0078135E"/>
    <w:rsid w:val="007947E1"/>
    <w:rsid w:val="007A769E"/>
    <w:rsid w:val="007D4FAC"/>
    <w:rsid w:val="007D5A13"/>
    <w:rsid w:val="007D66DF"/>
    <w:rsid w:val="00801141"/>
    <w:rsid w:val="0080134D"/>
    <w:rsid w:val="00825330"/>
    <w:rsid w:val="00843457"/>
    <w:rsid w:val="00866E36"/>
    <w:rsid w:val="00876029"/>
    <w:rsid w:val="0088095F"/>
    <w:rsid w:val="00882740"/>
    <w:rsid w:val="00891AB8"/>
    <w:rsid w:val="008A64CF"/>
    <w:rsid w:val="008A7D34"/>
    <w:rsid w:val="008B696B"/>
    <w:rsid w:val="008C6D1F"/>
    <w:rsid w:val="008E6FB8"/>
    <w:rsid w:val="008F60AE"/>
    <w:rsid w:val="008F72B6"/>
    <w:rsid w:val="00910C3D"/>
    <w:rsid w:val="00917287"/>
    <w:rsid w:val="00925217"/>
    <w:rsid w:val="00927E59"/>
    <w:rsid w:val="00932B58"/>
    <w:rsid w:val="00944BE2"/>
    <w:rsid w:val="00945198"/>
    <w:rsid w:val="00953D68"/>
    <w:rsid w:val="00992C28"/>
    <w:rsid w:val="009A7DB8"/>
    <w:rsid w:val="009B4327"/>
    <w:rsid w:val="009B551E"/>
    <w:rsid w:val="009D7CD2"/>
    <w:rsid w:val="009E18C6"/>
    <w:rsid w:val="009E60DD"/>
    <w:rsid w:val="009F51E0"/>
    <w:rsid w:val="00A000F6"/>
    <w:rsid w:val="00A00B46"/>
    <w:rsid w:val="00A23215"/>
    <w:rsid w:val="00A30DF4"/>
    <w:rsid w:val="00A32DBD"/>
    <w:rsid w:val="00A4539E"/>
    <w:rsid w:val="00A5443C"/>
    <w:rsid w:val="00A95669"/>
    <w:rsid w:val="00AB2BAE"/>
    <w:rsid w:val="00AE251F"/>
    <w:rsid w:val="00AF04B4"/>
    <w:rsid w:val="00AF1F63"/>
    <w:rsid w:val="00AF4437"/>
    <w:rsid w:val="00B0220D"/>
    <w:rsid w:val="00B11BC2"/>
    <w:rsid w:val="00B31861"/>
    <w:rsid w:val="00B465C3"/>
    <w:rsid w:val="00B56584"/>
    <w:rsid w:val="00B64949"/>
    <w:rsid w:val="00B67C08"/>
    <w:rsid w:val="00B72675"/>
    <w:rsid w:val="00BA79B0"/>
    <w:rsid w:val="00BB0101"/>
    <w:rsid w:val="00BB0E9D"/>
    <w:rsid w:val="00BB5C97"/>
    <w:rsid w:val="00BE12FB"/>
    <w:rsid w:val="00C0784E"/>
    <w:rsid w:val="00C12F7F"/>
    <w:rsid w:val="00C25EEA"/>
    <w:rsid w:val="00C2651A"/>
    <w:rsid w:val="00C37636"/>
    <w:rsid w:val="00C37DF5"/>
    <w:rsid w:val="00C65249"/>
    <w:rsid w:val="00C86496"/>
    <w:rsid w:val="00C870A2"/>
    <w:rsid w:val="00C92283"/>
    <w:rsid w:val="00CA6E32"/>
    <w:rsid w:val="00CB4A70"/>
    <w:rsid w:val="00CC2CA4"/>
    <w:rsid w:val="00CD33F9"/>
    <w:rsid w:val="00CD39C4"/>
    <w:rsid w:val="00D24441"/>
    <w:rsid w:val="00D2545B"/>
    <w:rsid w:val="00D3653B"/>
    <w:rsid w:val="00D42DFB"/>
    <w:rsid w:val="00D451C2"/>
    <w:rsid w:val="00D51B1A"/>
    <w:rsid w:val="00D53EC0"/>
    <w:rsid w:val="00D6633A"/>
    <w:rsid w:val="00D722F0"/>
    <w:rsid w:val="00D7719A"/>
    <w:rsid w:val="00D86B9A"/>
    <w:rsid w:val="00D91389"/>
    <w:rsid w:val="00D93D5C"/>
    <w:rsid w:val="00DA2727"/>
    <w:rsid w:val="00DB26ED"/>
    <w:rsid w:val="00DD54C9"/>
    <w:rsid w:val="00DE3CBB"/>
    <w:rsid w:val="00DF24DE"/>
    <w:rsid w:val="00DF2DA0"/>
    <w:rsid w:val="00E00C06"/>
    <w:rsid w:val="00E07D59"/>
    <w:rsid w:val="00E1191A"/>
    <w:rsid w:val="00E14311"/>
    <w:rsid w:val="00E15176"/>
    <w:rsid w:val="00E179BF"/>
    <w:rsid w:val="00E2591C"/>
    <w:rsid w:val="00E262EA"/>
    <w:rsid w:val="00E609EF"/>
    <w:rsid w:val="00E72A81"/>
    <w:rsid w:val="00E85550"/>
    <w:rsid w:val="00E87542"/>
    <w:rsid w:val="00EA5FF9"/>
    <w:rsid w:val="00EB7D81"/>
    <w:rsid w:val="00EC3A5A"/>
    <w:rsid w:val="00ED604B"/>
    <w:rsid w:val="00EE3AFF"/>
    <w:rsid w:val="00EE6C50"/>
    <w:rsid w:val="00EF2624"/>
    <w:rsid w:val="00EF2F75"/>
    <w:rsid w:val="00EF432D"/>
    <w:rsid w:val="00EF5E7B"/>
    <w:rsid w:val="00F31F5A"/>
    <w:rsid w:val="00F53D3A"/>
    <w:rsid w:val="00F76E25"/>
    <w:rsid w:val="00F872B3"/>
    <w:rsid w:val="00F965A5"/>
    <w:rsid w:val="00FA0BF5"/>
    <w:rsid w:val="00FA6308"/>
    <w:rsid w:val="00FC3360"/>
    <w:rsid w:val="00FD4EE2"/>
    <w:rsid w:val="00FE59F2"/>
    <w:rsid w:val="00FF4745"/>
    <w:rsid w:val="00FF6AD2"/>
    <w:rsid w:val="00FF7CC8"/>
    <w:rsid w:val="41B9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490575"/>
  <w15:docId w15:val="{00658977-BEDF-4500-9292-2C74FDB4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paragraph" w:styleId="Listenabsatz">
    <w:name w:val="List Paragraph"/>
    <w:basedOn w:val="Standard"/>
    <w:pPr>
      <w:ind w:left="720"/>
    </w:pPr>
  </w:style>
  <w:style w:type="character" w:styleId="Hyperlink">
    <w:name w:val="Hyperlink"/>
    <w:basedOn w:val="Absatz-Standardschriftart"/>
    <w:uiPriority w:val="99"/>
    <w:unhideWhenUsed/>
    <w:rsid w:val="005D00E9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746B46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604F05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table" w:styleId="Tabellenraster">
    <w:name w:val="Table Grid"/>
    <w:basedOn w:val="NormaleTabelle"/>
    <w:uiPriority w:val="59"/>
    <w:rsid w:val="000B1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evkitas-postbauer-heng.de" TargetMode="External"/><Relationship Id="rId1" Type="http://schemas.openxmlformats.org/officeDocument/2006/relationships/hyperlink" Target="http://www.evkitas-postbauer-heng.de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nderhort%20Die%20Arche\Nextcloud\(2)%20Interne%20Formulare%20und%20Mustevorlagen\(1)%20Kinderhort-%20Hortlogo%20und%20Briefvorlage\Briefvorlage%20(Hochformat)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fe4a77-004b-4962-9336-bcde0f03d7be" xsi:nil="true"/>
    <lcf76f155ced4ddcb4097134ff3c332f xmlns="c521e241-5422-4dd0-931b-a33198624d7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8EB52932BE114AB794E5E0CAED01BB" ma:contentTypeVersion="12" ma:contentTypeDescription="Ein neues Dokument erstellen." ma:contentTypeScope="" ma:versionID="fa28bcfda25f6103e306421b1f4d3b60">
  <xsd:schema xmlns:xsd="http://www.w3.org/2001/XMLSchema" xmlns:xs="http://www.w3.org/2001/XMLSchema" xmlns:p="http://schemas.microsoft.com/office/2006/metadata/properties" xmlns:ns2="c521e241-5422-4dd0-931b-a33198624d7a" xmlns:ns3="06fe4a77-004b-4962-9336-bcde0f03d7be" targetNamespace="http://schemas.microsoft.com/office/2006/metadata/properties" ma:root="true" ma:fieldsID="4e3fa7e117b2d41878bebd3856579e2b" ns2:_="" ns3:_="">
    <xsd:import namespace="c521e241-5422-4dd0-931b-a33198624d7a"/>
    <xsd:import namespace="06fe4a77-004b-4962-9336-bcde0f03d7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1e241-5422-4dd0-931b-a33198624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66b43f2-8626-44e0-95f9-6019ac3ff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e4a77-004b-4962-9336-bcde0f03d7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b5068f-ee1b-4774-a968-8aeb52e3ab22}" ma:internalName="TaxCatchAll" ma:showField="CatchAllData" ma:web="06fe4a77-004b-4962-9336-bcde0f03d7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F4140E-2061-43E6-896B-807BA14033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4832F5-E88B-4D00-BA26-413FF4226F5A}">
  <ds:schemaRefs>
    <ds:schemaRef ds:uri="http://schemas.microsoft.com/office/2006/metadata/properties"/>
    <ds:schemaRef ds:uri="http://schemas.microsoft.com/office/infopath/2007/PartnerControls"/>
    <ds:schemaRef ds:uri="06fe4a77-004b-4962-9336-bcde0f03d7be"/>
    <ds:schemaRef ds:uri="c521e241-5422-4dd0-931b-a33198624d7a"/>
  </ds:schemaRefs>
</ds:datastoreItem>
</file>

<file path=customXml/itemProps3.xml><?xml version="1.0" encoding="utf-8"?>
<ds:datastoreItem xmlns:ds="http://schemas.openxmlformats.org/officeDocument/2006/customXml" ds:itemID="{D973CA79-FE48-4E3B-90AB-562C8A1938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3A01A2-B01C-4151-A065-82253D832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21e241-5422-4dd0-931b-a33198624d7a"/>
    <ds:schemaRef ds:uri="06fe4a77-004b-4962-9336-bcde0f03d7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 (Hochformat)</Template>
  <TotalTime>0</TotalTime>
  <Pages>1</Pages>
  <Words>91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</CharactersWithSpaces>
  <SharedDoc>false</SharedDoc>
  <HLinks>
    <vt:vector size="6" baseType="variant">
      <vt:variant>
        <vt:i4>589911</vt:i4>
      </vt:variant>
      <vt:variant>
        <vt:i4>0</vt:i4>
      </vt:variant>
      <vt:variant>
        <vt:i4>0</vt:i4>
      </vt:variant>
      <vt:variant>
        <vt:i4>5</vt:i4>
      </vt:variant>
      <vt:variant>
        <vt:lpwstr>http://www.evkitas-postbauer-heng.de/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Kinderhort Die Arche</dc:creator>
  <cp:keywords/>
  <cp:lastModifiedBy>Kosinski Sabrina</cp:lastModifiedBy>
  <cp:revision>59</cp:revision>
  <cp:lastPrinted>2025-05-06T20:20:00Z</cp:lastPrinted>
  <dcterms:created xsi:type="dcterms:W3CDTF">2026-06-15T17:43:00Z</dcterms:created>
  <dcterms:modified xsi:type="dcterms:W3CDTF">2026-07-10T08:48:00Z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0x0101005C8EB52932BE114AB794E5E0CAED01BB</vt:lpwstr>
  </property>
  <property fmtid="{D5CDD505-2E9C-101B-9397-08002B2CF9AE}" pid="3" name="MediaServiceImageTags">
    <vt:lpwstr/>
  </property>
</Properties>
</file>